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CCD" w:rsidRPr="00D50421" w:rsidRDefault="00721BFF" w:rsidP="00E15EB3">
      <w:pPr>
        <w:bidi/>
        <w:spacing w:after="0" w:line="360" w:lineRule="auto"/>
        <w:rPr>
          <w:rFonts w:cs="David"/>
          <w:sz w:val="24"/>
          <w:szCs w:val="24"/>
          <w:rtl/>
          <w:lang w:val="en-US"/>
        </w:rPr>
      </w:pPr>
      <w:r w:rsidRPr="00E15EB3">
        <w:rPr>
          <w:rFonts w:ascii="Atlas AAA Bold" w:eastAsiaTheme="majorEastAsia" w:hAnsi="Atlas AAA Bold" w:cs="Atlas AAA Bold"/>
          <w:b/>
          <w:bCs/>
          <w:noProof/>
          <w:color w:val="008000"/>
          <w:kern w:val="24"/>
          <w:sz w:val="56"/>
          <w:szCs w:val="56"/>
          <w:rtl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598BF5" wp14:editId="045AE656">
                <wp:simplePos x="0" y="0"/>
                <wp:positionH relativeFrom="column">
                  <wp:posOffset>-340360</wp:posOffset>
                </wp:positionH>
                <wp:positionV relativeFrom="paragraph">
                  <wp:posOffset>-1101725</wp:posOffset>
                </wp:positionV>
                <wp:extent cx="4519930" cy="3543300"/>
                <wp:effectExtent l="0" t="0" r="13970" b="19050"/>
                <wp:wrapNone/>
                <wp:docPr id="1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19930" cy="3543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5E6" w:rsidRDefault="00BA55E6" w:rsidP="00BA55E6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</w:p>
                          <w:p w:rsidR="00BA55E6" w:rsidRDefault="00BA55E6" w:rsidP="00BA55E6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</w:p>
                          <w:p w:rsidR="00BA55E6" w:rsidRPr="00D50421" w:rsidRDefault="00BA55E6" w:rsidP="00BA55E6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60" w:lineRule="auto"/>
                              <w:rPr>
                                <w:rFonts w:cs="David"/>
                                <w:sz w:val="24"/>
                                <w:szCs w:val="24"/>
                                <w:rtl/>
                                <w:lang w:val="en-US"/>
                              </w:rPr>
                            </w:pPr>
                            <w:r w:rsidRPr="00F73B4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  <w:t>תצפית גבעת המרדפים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</w:p>
                          <w:p w:rsidR="00BA55E6" w:rsidRPr="00FB2086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ההיפך מחושך 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+ כלי תאורה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__ __ __   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BA55E6" w:rsidRPr="00FB2086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יישוב מימי רבן יוחנן בן זכאי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__ __ __ __   __ __ __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</w:r>
                          </w:p>
                          <w:p w:rsidR="00BA55E6" w:rsidRPr="00FB2086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עץ חזק וחסו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ן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סמל לאדם חזק ("בחור כ...")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BA55E6" w:rsidRPr="00FB2086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ההיפך מ"רגל המן"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  __ __ 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מטע הגפנים והזיתים של אלוהים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__ __ 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BA55E6" w:rsidRPr="00E15EB3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E15EB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להבות אש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15EB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 __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דרכם של מספר האצבעות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  __ __ __ __ __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השדה של העם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- __ __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עמי ניצח את האויב ולכן נקראתי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- __ __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424"/>
                              </w:tabs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כינוי לצמחיה רכה, בדרך כלל על גדות נחל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 __</w:t>
                            </w:r>
                          </w:p>
                          <w:p w:rsidR="00BA55E6" w:rsidRPr="00EF3403" w:rsidRDefault="00BA55E6" w:rsidP="00BA55E6">
                            <w:pPr>
                              <w:pStyle w:val="a9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424"/>
                              </w:tabs>
                              <w:bidi/>
                              <w:spacing w:after="200" w:line="336" w:lineRule="auto"/>
                              <w:ind w:left="290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שור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ו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ת עצי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ם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לאורך הרחוב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ות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26.8pt;margin-top:-86.75pt;width:355.9pt;height:279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" filled="f">
                <v:textbox>
                  <w:txbxContent>
                    <w:p w:rsidR="00BA55E6" w:rsidRDefault="00BA55E6" w:rsidP="00BA55E6">
                      <w:pPr>
                        <w:tabs>
                          <w:tab w:val="left" w:pos="6838"/>
                        </w:tabs>
                        <w:bidi/>
                        <w:spacing w:after="0" w:line="360" w:lineRule="auto"/>
                        <w:rPr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</w:pPr>
                    </w:p>
                    <w:p w:rsidR="00BA55E6" w:rsidRDefault="00BA55E6" w:rsidP="00BA55E6">
                      <w:pPr>
                        <w:tabs>
                          <w:tab w:val="left" w:pos="6838"/>
                        </w:tabs>
                        <w:bidi/>
                        <w:spacing w:after="0" w:line="360" w:lineRule="auto"/>
                        <w:rPr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</w:pPr>
                    </w:p>
                    <w:p w:rsidR="00BA55E6" w:rsidRPr="00D50421" w:rsidRDefault="00BA55E6" w:rsidP="00BA55E6">
                      <w:pPr>
                        <w:tabs>
                          <w:tab w:val="left" w:pos="6838"/>
                        </w:tabs>
                        <w:bidi/>
                        <w:spacing w:after="0" w:line="360" w:lineRule="auto"/>
                        <w:rPr>
                          <w:rFonts w:cs="David"/>
                          <w:sz w:val="24"/>
                          <w:szCs w:val="24"/>
                          <w:rtl/>
                          <w:lang w:val="en-US"/>
                        </w:rPr>
                      </w:pPr>
                      <w:r w:rsidRPr="00F73B4B">
                        <w:rPr>
                          <w:rFonts w:hint="cs"/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  <w:t>תצפית גבעת המרדפים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  <w:t xml:space="preserve"> </w:t>
                      </w:r>
                    </w:p>
                    <w:p w:rsidR="00BA55E6" w:rsidRPr="00FB2086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ההיפך מחושך 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+ כלי תאורה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__ __ __   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BA55E6" w:rsidRPr="00FB2086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יישוב מימי רבן יוחנן בן זכאי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__ __ __ __   __ __ __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</w:r>
                    </w:p>
                    <w:p w:rsidR="00BA55E6" w:rsidRPr="00FB2086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>עץ חזק וחסו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ן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סמל לאדם חזק ("בחור כ...")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BA55E6" w:rsidRPr="00FB2086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ההיפך מ"רגל המן"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  __ __ 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  <w:rtl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מטע הגפנים והזיתים של אלוהים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__ __ 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BA55E6" w:rsidRPr="00E15EB3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</w:rPr>
                      </w:pPr>
                      <w:r w:rsidRPr="00E15EB3">
                        <w:rPr>
                          <w:rFonts w:hint="cs"/>
                          <w:sz w:val="24"/>
                          <w:szCs w:val="24"/>
                          <w:rtl/>
                        </w:rPr>
                        <w:t>להבות אש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15EB3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 __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דרכם של מספר האצבעות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  __ __ __ __ __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השדה של העם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- __ __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עמי ניצח את האויב ולכן נקראתי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- __ __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tabs>
                          <w:tab w:val="left" w:pos="424"/>
                        </w:tabs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כינוי לצמחיה רכה, בדרך כלל על גדות נחל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 __</w:t>
                      </w:r>
                    </w:p>
                    <w:p w:rsidR="00BA55E6" w:rsidRPr="00EF3403" w:rsidRDefault="00BA55E6" w:rsidP="00BA55E6">
                      <w:pPr>
                        <w:pStyle w:val="a9"/>
                        <w:numPr>
                          <w:ilvl w:val="0"/>
                          <w:numId w:val="48"/>
                        </w:numPr>
                        <w:tabs>
                          <w:tab w:val="left" w:pos="424"/>
                        </w:tabs>
                        <w:bidi/>
                        <w:spacing w:after="200" w:line="336" w:lineRule="auto"/>
                        <w:ind w:left="290" w:hanging="284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>שור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ו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>ת עצי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ם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לאורך הרחוב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ות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</w:t>
                      </w:r>
                    </w:p>
                  </w:txbxContent>
                </v:textbox>
              </v:shape>
            </w:pict>
          </mc:Fallback>
        </mc:AlternateContent>
      </w:r>
      <w:r w:rsidR="00674BBF" w:rsidRPr="00E15EB3">
        <w:rPr>
          <w:rFonts w:ascii="Atlas AAA Bold" w:eastAsiaTheme="majorEastAsia" w:hAnsi="Atlas AAA Bold" w:cs="Atlas AAA Bold"/>
          <w:b/>
          <w:bCs/>
          <w:noProof/>
          <w:color w:val="008000"/>
          <w:kern w:val="24"/>
          <w:sz w:val="56"/>
          <w:szCs w:val="56"/>
          <w:rtl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68E7D" wp14:editId="73E53F1A">
                <wp:simplePos x="0" y="0"/>
                <wp:positionH relativeFrom="column">
                  <wp:posOffset>5412740</wp:posOffset>
                </wp:positionH>
                <wp:positionV relativeFrom="paragraph">
                  <wp:posOffset>-1120775</wp:posOffset>
                </wp:positionV>
                <wp:extent cx="4519930" cy="3533775"/>
                <wp:effectExtent l="0" t="0" r="13970" b="28575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19930" cy="3533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5E6" w:rsidRDefault="00BA55E6" w:rsidP="00EF3403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</w:p>
                          <w:p w:rsidR="00BA55E6" w:rsidRDefault="00BA55E6" w:rsidP="00BA55E6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</w:p>
                          <w:p w:rsidR="00EF3403" w:rsidRPr="00D50421" w:rsidRDefault="00EF3403" w:rsidP="00BA55E6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36" w:lineRule="auto"/>
                              <w:rPr>
                                <w:rFonts w:cs="David"/>
                                <w:sz w:val="24"/>
                                <w:szCs w:val="24"/>
                                <w:rtl/>
                                <w:lang w:val="en-US"/>
                              </w:rPr>
                            </w:pPr>
                            <w:r w:rsidRPr="00F73B4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  <w:t>תצפית גבעת המרדפים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</w:p>
                          <w:p w:rsidR="00E15EB3" w:rsidRPr="00FB2086" w:rsidRDefault="00E15EB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ההיפך מחושך 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+ כלי תאורה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__ __ __   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E15EB3" w:rsidRPr="00FB2086" w:rsidRDefault="00EF340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יישוב מימי רבן יוחנן בן זכאי</w:t>
                            </w:r>
                            <w:r w:rsidR="00E15EB3"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__ __ __ __   __ __ __</w:t>
                            </w:r>
                            <w:r w:rsidR="00E15EB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</w:r>
                          </w:p>
                          <w:p w:rsidR="00E15EB3" w:rsidRPr="00FB2086" w:rsidRDefault="00E15EB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עץ חזק וחסו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ן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סמל לאדם חזק ("בחור כ...")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E15EB3" w:rsidRPr="00FB2086" w:rsidRDefault="00E15EB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ההיפך מ"רגל המן"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  __ __ 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E15EB3" w:rsidRDefault="00E15EB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מטע הגפנים והזיתים של אלוהים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__ __ 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E15EB3" w:rsidRPr="00E15EB3" w:rsidRDefault="00E15EB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</w:rPr>
                            </w:pPr>
                            <w:r w:rsidRPr="00E15EB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להבות אש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15EB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 __</w:t>
                            </w:r>
                          </w:p>
                          <w:p w:rsidR="00E15EB3" w:rsidRDefault="00E15EB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דרכם של מספר האצבעות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</w:t>
                            </w:r>
                            <w:r w:rsid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  __ __ __ __ __</w:t>
                            </w:r>
                          </w:p>
                          <w:p w:rsidR="00E15EB3" w:rsidRDefault="00E15EB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השדה של העם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- __ __</w:t>
                            </w:r>
                          </w:p>
                          <w:p w:rsidR="00E15EB3" w:rsidRDefault="00E15EB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עמי ניצח את האויב ולכן נקראתי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- __ __</w:t>
                            </w:r>
                          </w:p>
                          <w:p w:rsidR="00E15EB3" w:rsidRDefault="00EF340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  <w:tab w:val="left" w:pos="424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כינוי לצמחיה רכה, בדרך כלל על גדות נחל </w:t>
                            </w:r>
                            <w:r w:rsidR="00E15EB3"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 __</w:t>
                            </w:r>
                          </w:p>
                          <w:p w:rsidR="00E15EB3" w:rsidRPr="00EF3403" w:rsidRDefault="00E15EB3" w:rsidP="00BA55E6">
                            <w:pPr>
                              <w:pStyle w:val="a9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338"/>
                                <w:tab w:val="left" w:pos="424"/>
                              </w:tabs>
                              <w:bidi/>
                              <w:spacing w:after="200" w:line="336" w:lineRule="auto"/>
                              <w:ind w:left="54" w:firstLine="0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שור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ו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ת עצי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ם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לאורך הרחוב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ות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 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26.2pt;margin-top:-88.25pt;width:355.9pt;height:278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" filled="f">
                <v:textbox>
                  <w:txbxContent>
                    <w:p w:rsidR="00BA55E6" w:rsidRDefault="00BA55E6" w:rsidP="00EF3403">
                      <w:pPr>
                        <w:tabs>
                          <w:tab w:val="left" w:pos="6838"/>
                        </w:tabs>
                        <w:bidi/>
                        <w:spacing w:after="0" w:line="360" w:lineRule="auto"/>
                        <w:rPr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</w:pPr>
                    </w:p>
                    <w:p w:rsidR="00BA55E6" w:rsidRDefault="00BA55E6" w:rsidP="00BA55E6">
                      <w:pPr>
                        <w:tabs>
                          <w:tab w:val="left" w:pos="6838"/>
                        </w:tabs>
                        <w:bidi/>
                        <w:spacing w:after="0" w:line="360" w:lineRule="auto"/>
                        <w:rPr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</w:pPr>
                    </w:p>
                    <w:p w:rsidR="00EF3403" w:rsidRPr="00D50421" w:rsidRDefault="00EF3403" w:rsidP="00BA55E6">
                      <w:pPr>
                        <w:tabs>
                          <w:tab w:val="left" w:pos="6838"/>
                        </w:tabs>
                        <w:bidi/>
                        <w:spacing w:after="0" w:line="336" w:lineRule="auto"/>
                        <w:rPr>
                          <w:rFonts w:cs="David"/>
                          <w:sz w:val="24"/>
                          <w:szCs w:val="24"/>
                          <w:rtl/>
                          <w:lang w:val="en-US"/>
                        </w:rPr>
                      </w:pPr>
                      <w:r w:rsidRPr="00F73B4B">
                        <w:rPr>
                          <w:rFonts w:hint="cs"/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  <w:t>תצפית גבעת המרדפים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  <w:t xml:space="preserve"> </w:t>
                      </w:r>
                    </w:p>
                    <w:p w:rsidR="00E15EB3" w:rsidRPr="00FB2086" w:rsidRDefault="00E15EB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ההיפך מחושך 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+ כלי תאורה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__ __ __   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E15EB3" w:rsidRPr="00FB2086" w:rsidRDefault="00EF340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יישוב מימי רבן יוחנן בן זכאי</w:t>
                      </w:r>
                      <w:r w:rsidR="00E15EB3"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__ __ __ __   __ __ __</w:t>
                      </w:r>
                      <w:r w:rsidR="00E15EB3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</w:r>
                    </w:p>
                    <w:p w:rsidR="00E15EB3" w:rsidRPr="00FB2086" w:rsidRDefault="00E15EB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>עץ חזק וחסו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ן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סמל לאדם חזק ("בחור כ...")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E15EB3" w:rsidRPr="00FB2086" w:rsidRDefault="00E15EB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ההיפך מ"רגל המן"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  __ __ 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E15EB3" w:rsidRDefault="00E15EB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  <w:rtl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מטע הגפנים והזיתים של אלוהים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__ __ 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E15EB3" w:rsidRPr="00E15EB3" w:rsidRDefault="00E15EB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</w:rPr>
                      </w:pPr>
                      <w:r w:rsidRPr="00E15EB3">
                        <w:rPr>
                          <w:rFonts w:hint="cs"/>
                          <w:sz w:val="24"/>
                          <w:szCs w:val="24"/>
                          <w:rtl/>
                        </w:rPr>
                        <w:t>להבות אש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15EB3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 __</w:t>
                      </w:r>
                    </w:p>
                    <w:p w:rsidR="00E15EB3" w:rsidRDefault="00E15EB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דרכם של מספר האצבעות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</w:t>
                      </w:r>
                      <w:r w:rsid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  __ __ __ __ __</w:t>
                      </w:r>
                    </w:p>
                    <w:p w:rsidR="00E15EB3" w:rsidRDefault="00E15EB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השדה של העם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- __ __</w:t>
                      </w:r>
                    </w:p>
                    <w:p w:rsidR="00E15EB3" w:rsidRDefault="00E15EB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עמי ניצח את האויב ולכן נקראתי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- __ __</w:t>
                      </w:r>
                    </w:p>
                    <w:p w:rsidR="00E15EB3" w:rsidRDefault="00EF340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  <w:tab w:val="left" w:pos="424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כינוי לצמחיה רכה, בדרך כלל על גדות נחל </w:t>
                      </w:r>
                      <w:r w:rsidR="00E15EB3"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 __</w:t>
                      </w:r>
                    </w:p>
                    <w:p w:rsidR="00E15EB3" w:rsidRPr="00EF3403" w:rsidRDefault="00E15EB3" w:rsidP="00BA55E6">
                      <w:pPr>
                        <w:pStyle w:val="a9"/>
                        <w:numPr>
                          <w:ilvl w:val="0"/>
                          <w:numId w:val="44"/>
                        </w:numPr>
                        <w:tabs>
                          <w:tab w:val="left" w:pos="338"/>
                          <w:tab w:val="left" w:pos="424"/>
                        </w:tabs>
                        <w:bidi/>
                        <w:spacing w:after="200" w:line="336" w:lineRule="auto"/>
                        <w:ind w:left="54" w:firstLine="0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>שור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ו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>ת עצי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ם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לאורך הרחוב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ות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 __</w:t>
                      </w:r>
                    </w:p>
                  </w:txbxContent>
                </v:textbox>
              </v:shape>
            </w:pict>
          </mc:Fallback>
        </mc:AlternateContent>
      </w:r>
      <w:r w:rsidR="00162D49">
        <w:rPr>
          <w:rFonts w:cs="David" w:hint="cs"/>
          <w:sz w:val="24"/>
          <w:szCs w:val="24"/>
          <w:rtl/>
          <w:lang w:val="en-US"/>
        </w:rPr>
        <w:t xml:space="preserve">      </w:t>
      </w:r>
    </w:p>
    <w:p w:rsidR="00AC5CCD" w:rsidRPr="00D50421" w:rsidRDefault="00AC5CCD" w:rsidP="005D03F2">
      <w:pPr>
        <w:bidi/>
        <w:spacing w:after="0" w:line="360" w:lineRule="auto"/>
        <w:rPr>
          <w:rFonts w:cs="David"/>
          <w:sz w:val="24"/>
          <w:szCs w:val="24"/>
          <w:lang w:val="en-US"/>
        </w:rPr>
      </w:pPr>
      <w:bookmarkStart w:id="0" w:name="_GoBack"/>
    </w:p>
    <w:bookmarkEnd w:id="0"/>
    <w:p w:rsidR="00AC5CCD" w:rsidRPr="00D50421" w:rsidRDefault="00AC5CCD" w:rsidP="005D03F2">
      <w:pPr>
        <w:bidi/>
        <w:spacing w:after="0" w:line="360" w:lineRule="auto"/>
        <w:rPr>
          <w:rFonts w:cs="David"/>
          <w:sz w:val="24"/>
          <w:szCs w:val="24"/>
          <w:lang w:val="en-US"/>
        </w:rPr>
      </w:pPr>
    </w:p>
    <w:p w:rsidR="00AC5CCD" w:rsidRPr="00D50421" w:rsidRDefault="00AC5CCD" w:rsidP="005D03F2">
      <w:pPr>
        <w:bidi/>
        <w:spacing w:after="0" w:line="360" w:lineRule="auto"/>
        <w:rPr>
          <w:rFonts w:cs="David"/>
          <w:sz w:val="24"/>
          <w:szCs w:val="24"/>
          <w:lang w:val="en-US"/>
        </w:rPr>
      </w:pPr>
    </w:p>
    <w:p w:rsidR="00AC5CCD" w:rsidRPr="00D50421" w:rsidRDefault="00AC5CCD" w:rsidP="005D03F2">
      <w:pPr>
        <w:bidi/>
        <w:spacing w:after="0" w:line="360" w:lineRule="auto"/>
        <w:rPr>
          <w:rFonts w:cs="David"/>
          <w:sz w:val="24"/>
          <w:szCs w:val="24"/>
          <w:lang w:val="en-US"/>
        </w:rPr>
      </w:pPr>
    </w:p>
    <w:p w:rsidR="00AA04AB" w:rsidRPr="00D50421" w:rsidRDefault="00721BFF" w:rsidP="00BA55E6">
      <w:pPr>
        <w:tabs>
          <w:tab w:val="left" w:pos="3104"/>
        </w:tabs>
        <w:bidi/>
        <w:spacing w:after="0" w:line="360" w:lineRule="auto"/>
        <w:rPr>
          <w:rFonts w:cs="David"/>
          <w:sz w:val="24"/>
          <w:szCs w:val="24"/>
          <w:rtl/>
          <w:lang w:val="en-US"/>
        </w:rPr>
      </w:pPr>
      <w:r w:rsidRPr="00BA55E6">
        <w:rPr>
          <w:rFonts w:cs="David"/>
          <w:noProof/>
          <w:sz w:val="24"/>
          <w:szCs w:val="24"/>
          <w:rtl/>
          <w:lang w:val="en-US"/>
        </w:rPr>
        <w:drawing>
          <wp:anchor distT="0" distB="0" distL="114300" distR="114300" simplePos="0" relativeHeight="251671552" behindDoc="0" locked="0" layoutInCell="1" allowOverlap="1" wp14:anchorId="35D679E8" wp14:editId="000F9286">
            <wp:simplePos x="0" y="0"/>
            <wp:positionH relativeFrom="column">
              <wp:posOffset>-273685</wp:posOffset>
            </wp:positionH>
            <wp:positionV relativeFrom="paragraph">
              <wp:posOffset>1287145</wp:posOffset>
            </wp:positionV>
            <wp:extent cx="981075" cy="762000"/>
            <wp:effectExtent l="0" t="0" r="9525" b="0"/>
            <wp:wrapSquare wrapText="bothSides"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55A4_stationery_50-40 copy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6" t="25472" r="40476" b="6604"/>
                    <a:stretch/>
                  </pic:blipFill>
                  <pic:spPr bwMode="auto">
                    <a:xfrm>
                      <a:off x="0" y="0"/>
                      <a:ext cx="981075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55E6">
        <w:rPr>
          <w:rFonts w:cs="David"/>
          <w:noProof/>
          <w:sz w:val="24"/>
          <w:szCs w:val="24"/>
          <w:rtl/>
          <w:lang w:val="en-US"/>
        </w:rPr>
        <w:drawing>
          <wp:anchor distT="0" distB="0" distL="114300" distR="114300" simplePos="0" relativeHeight="251672576" behindDoc="0" locked="0" layoutInCell="1" allowOverlap="1" wp14:anchorId="75EB52DF" wp14:editId="5FD71AC3">
            <wp:simplePos x="0" y="0"/>
            <wp:positionH relativeFrom="column">
              <wp:posOffset>3491230</wp:posOffset>
            </wp:positionH>
            <wp:positionV relativeFrom="paragraph">
              <wp:posOffset>1288415</wp:posOffset>
            </wp:positionV>
            <wp:extent cx="606425" cy="490855"/>
            <wp:effectExtent l="0" t="0" r="3175" b="4445"/>
            <wp:wrapSquare wrapText="bothSides"/>
            <wp:docPr id="15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55E6">
        <w:rPr>
          <w:rFonts w:cs="David"/>
          <w:noProof/>
          <w:sz w:val="24"/>
          <w:szCs w:val="24"/>
          <w:rtl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4C2C8C" wp14:editId="4D55F6D6">
                <wp:simplePos x="0" y="0"/>
                <wp:positionH relativeFrom="column">
                  <wp:posOffset>-340360</wp:posOffset>
                </wp:positionH>
                <wp:positionV relativeFrom="paragraph">
                  <wp:posOffset>1220470</wp:posOffset>
                </wp:positionV>
                <wp:extent cx="4519930" cy="3543300"/>
                <wp:effectExtent l="0" t="0" r="13970" b="19050"/>
                <wp:wrapNone/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19930" cy="3543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5E6" w:rsidRDefault="00BA55E6" w:rsidP="00BA55E6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</w:p>
                          <w:p w:rsidR="00BA55E6" w:rsidRDefault="00BA55E6" w:rsidP="00BA55E6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</w:p>
                          <w:p w:rsidR="00BA55E6" w:rsidRPr="00D50421" w:rsidRDefault="00BA55E6" w:rsidP="00BA55E6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36" w:lineRule="auto"/>
                              <w:rPr>
                                <w:rFonts w:cs="David"/>
                                <w:sz w:val="24"/>
                                <w:szCs w:val="24"/>
                                <w:rtl/>
                                <w:lang w:val="en-US"/>
                              </w:rPr>
                            </w:pPr>
                            <w:r w:rsidRPr="00F73B4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  <w:t>תצפית גבעת המרדפים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ההיפך מחושך 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+ כלי תאורה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__ __ __   __ __ __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</w:rPr>
                            </w:pPr>
                            <w:r w:rsidRP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יישוב מימי רבן יוחנן בן זכאי __ __ __ __   __ __ __</w:t>
                            </w:r>
                          </w:p>
                          <w:p w:rsidR="00BA55E6" w:rsidRPr="00EF3403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</w:rPr>
                            </w:pPr>
                            <w:r w:rsidRP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עץ חזק וחסון </w:t>
                            </w:r>
                            <w:r w:rsidRPr="00EF3403">
                              <w:rPr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 w:rsidRP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סמל לאדם חזק ("בחור כ...") __ __ __</w:t>
                            </w:r>
                            <w:r w:rsidRP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BA55E6" w:rsidRPr="00FB2086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ההיפך מ"רגל המן"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  __ __ 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מטע הגפנים והזיתים של אלוהים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__ __ 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BA55E6" w:rsidRPr="00E15EB3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</w:rPr>
                            </w:pPr>
                            <w:r w:rsidRPr="00E15EB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להבות אש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15EB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 __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דרכם של מספר האצבעות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  __ __ __ __ __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השדה של העם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- __ __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עמי ניצח את האויב ולכן נקראתי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- __ __</w:t>
                            </w:r>
                          </w:p>
                          <w:p w:rsidR="00BA55E6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  <w:tab w:val="left" w:pos="424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כינוי לצמחיה רכה, בדרך כלל על גדות נחל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 __</w:t>
                            </w:r>
                          </w:p>
                          <w:p w:rsidR="00BA55E6" w:rsidRPr="00EF3403" w:rsidRDefault="00BA55E6" w:rsidP="00BA55E6">
                            <w:pPr>
                              <w:pStyle w:val="a9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338"/>
                                <w:tab w:val="left" w:pos="424"/>
                              </w:tabs>
                              <w:bidi/>
                              <w:spacing w:after="200" w:line="336" w:lineRule="auto"/>
                              <w:ind w:left="289"/>
                              <w:rPr>
                                <w:sz w:val="24"/>
                                <w:szCs w:val="24"/>
                              </w:rPr>
                            </w:pPr>
                            <w:r w:rsidRP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שורות עצים לאורך הרחובות __ __ __ __ 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6.8pt;margin-top:96.1pt;width:355.9pt;height:279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" filled="f">
                <v:textbox>
                  <w:txbxContent>
                    <w:p w:rsidR="00BA55E6" w:rsidRDefault="00BA55E6" w:rsidP="00BA55E6">
                      <w:pPr>
                        <w:tabs>
                          <w:tab w:val="left" w:pos="6838"/>
                        </w:tabs>
                        <w:bidi/>
                        <w:spacing w:after="0" w:line="360" w:lineRule="auto"/>
                        <w:rPr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</w:pPr>
                    </w:p>
                    <w:p w:rsidR="00BA55E6" w:rsidRDefault="00BA55E6" w:rsidP="00BA55E6">
                      <w:pPr>
                        <w:tabs>
                          <w:tab w:val="left" w:pos="6838"/>
                        </w:tabs>
                        <w:bidi/>
                        <w:spacing w:after="0" w:line="360" w:lineRule="auto"/>
                        <w:rPr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</w:pPr>
                    </w:p>
                    <w:p w:rsidR="00BA55E6" w:rsidRPr="00D50421" w:rsidRDefault="00BA55E6" w:rsidP="00BA55E6">
                      <w:pPr>
                        <w:tabs>
                          <w:tab w:val="left" w:pos="6838"/>
                        </w:tabs>
                        <w:bidi/>
                        <w:spacing w:after="0" w:line="336" w:lineRule="auto"/>
                        <w:rPr>
                          <w:rFonts w:cs="David"/>
                          <w:sz w:val="24"/>
                          <w:szCs w:val="24"/>
                          <w:rtl/>
                          <w:lang w:val="en-US"/>
                        </w:rPr>
                      </w:pPr>
                      <w:r w:rsidRPr="00F73B4B">
                        <w:rPr>
                          <w:rFonts w:hint="cs"/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  <w:t>תצפית גבעת המרדפים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  <w:t xml:space="preserve"> 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ההיפך מחושך 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+ כלי תאורה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__ __ __   __ __ __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</w:rPr>
                      </w:pPr>
                      <w:r w:rsidRP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>יישוב מימי רבן יוחנן בן זכאי __ __ __ __   __ __ __</w:t>
                      </w:r>
                    </w:p>
                    <w:p w:rsidR="00BA55E6" w:rsidRPr="00EF3403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</w:rPr>
                      </w:pPr>
                      <w:r w:rsidRP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עץ חזק וחסון </w:t>
                      </w:r>
                      <w:r w:rsidRPr="00EF3403">
                        <w:rPr>
                          <w:sz w:val="24"/>
                          <w:szCs w:val="24"/>
                          <w:rtl/>
                        </w:rPr>
                        <w:t>–</w:t>
                      </w:r>
                      <w:r w:rsidRP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סמל לאדם חזק ("בחור כ...") __ __ __</w:t>
                      </w:r>
                      <w:r w:rsidRP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BA55E6" w:rsidRPr="00FB2086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ההיפך מ"רגל המן"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  __ __ 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  <w:rtl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מטע הגפנים והזיתים של אלוהים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__ __ 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BA55E6" w:rsidRPr="00E15EB3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</w:rPr>
                      </w:pPr>
                      <w:r w:rsidRPr="00E15EB3">
                        <w:rPr>
                          <w:rFonts w:hint="cs"/>
                          <w:sz w:val="24"/>
                          <w:szCs w:val="24"/>
                          <w:rtl/>
                        </w:rPr>
                        <w:t>להבות אש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15EB3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 __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דרכם של מספר האצבעות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  __ __ __ __ __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השדה של העם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- __ __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עמי ניצח את האויב ולכן נקראתי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- __ __</w:t>
                      </w:r>
                    </w:p>
                    <w:p w:rsidR="00BA55E6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  <w:tab w:val="left" w:pos="424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כינוי לצמחיה רכה, בדרך כלל על גדות נחל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 __</w:t>
                      </w:r>
                    </w:p>
                    <w:p w:rsidR="00BA55E6" w:rsidRPr="00EF3403" w:rsidRDefault="00BA55E6" w:rsidP="00BA55E6">
                      <w:pPr>
                        <w:pStyle w:val="a9"/>
                        <w:numPr>
                          <w:ilvl w:val="0"/>
                          <w:numId w:val="49"/>
                        </w:numPr>
                        <w:tabs>
                          <w:tab w:val="left" w:pos="338"/>
                          <w:tab w:val="left" w:pos="424"/>
                        </w:tabs>
                        <w:bidi/>
                        <w:spacing w:after="200" w:line="336" w:lineRule="auto"/>
                        <w:ind w:left="289"/>
                        <w:rPr>
                          <w:sz w:val="24"/>
                          <w:szCs w:val="24"/>
                        </w:rPr>
                      </w:pPr>
                      <w:r w:rsidRP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>שורות עצים לאורך הרחובות __ __ __ __ __</w:t>
                      </w:r>
                    </w:p>
                  </w:txbxContent>
                </v:textbox>
              </v:shape>
            </w:pict>
          </mc:Fallback>
        </mc:AlternateContent>
      </w:r>
      <w:r w:rsidR="00674BBF" w:rsidRPr="00BA55E6">
        <w:rPr>
          <w:rFonts w:cs="David"/>
          <w:noProof/>
          <w:sz w:val="24"/>
          <w:szCs w:val="24"/>
          <w:rtl/>
          <w:lang w:val="en-US"/>
        </w:rPr>
        <w:drawing>
          <wp:anchor distT="0" distB="0" distL="114300" distR="114300" simplePos="0" relativeHeight="251666432" behindDoc="0" locked="0" layoutInCell="1" allowOverlap="1" wp14:anchorId="131B6CEB" wp14:editId="1E2E4139">
            <wp:simplePos x="0" y="0"/>
            <wp:positionH relativeFrom="column">
              <wp:posOffset>9244330</wp:posOffset>
            </wp:positionH>
            <wp:positionV relativeFrom="paragraph">
              <wp:posOffset>1287145</wp:posOffset>
            </wp:positionV>
            <wp:extent cx="606425" cy="490855"/>
            <wp:effectExtent l="0" t="0" r="3175" b="4445"/>
            <wp:wrapSquare wrapText="bothSides"/>
            <wp:docPr id="1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BBF" w:rsidRPr="00BA55E6">
        <w:rPr>
          <w:rFonts w:cs="David"/>
          <w:noProof/>
          <w:sz w:val="24"/>
          <w:szCs w:val="24"/>
          <w:rtl/>
          <w:lang w:val="en-US"/>
        </w:rPr>
        <w:drawing>
          <wp:anchor distT="0" distB="0" distL="114300" distR="114300" simplePos="0" relativeHeight="251665408" behindDoc="0" locked="0" layoutInCell="1" allowOverlap="1" wp14:anchorId="6F88F6FB" wp14:editId="7477DBC3">
            <wp:simplePos x="0" y="0"/>
            <wp:positionH relativeFrom="column">
              <wp:posOffset>5488940</wp:posOffset>
            </wp:positionH>
            <wp:positionV relativeFrom="paragraph">
              <wp:posOffset>1287145</wp:posOffset>
            </wp:positionV>
            <wp:extent cx="990600" cy="762000"/>
            <wp:effectExtent l="0" t="0" r="0" b="0"/>
            <wp:wrapSquare wrapText="bothSides"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55A4_stationery_50-40 copy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53" t="25472" r="39524" b="6604"/>
                    <a:stretch/>
                  </pic:blipFill>
                  <pic:spPr bwMode="auto">
                    <a:xfrm>
                      <a:off x="0" y="0"/>
                      <a:ext cx="99060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55E6" w:rsidRPr="00E15EB3">
        <w:rPr>
          <w:rFonts w:ascii="Atlas AAA Bold" w:eastAsiaTheme="majorEastAsia" w:hAnsi="Atlas AAA Bold" w:cs="Atlas AAA Bold"/>
          <w:b/>
          <w:bCs/>
          <w:noProof/>
          <w:color w:val="008000"/>
          <w:kern w:val="24"/>
          <w:sz w:val="56"/>
          <w:szCs w:val="56"/>
          <w:rtl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36CDA8" wp14:editId="6D7C8B8E">
                <wp:simplePos x="0" y="0"/>
                <wp:positionH relativeFrom="column">
                  <wp:posOffset>5412740</wp:posOffset>
                </wp:positionH>
                <wp:positionV relativeFrom="paragraph">
                  <wp:posOffset>1220470</wp:posOffset>
                </wp:positionV>
                <wp:extent cx="4519930" cy="3543300"/>
                <wp:effectExtent l="0" t="0" r="13970" b="19050"/>
                <wp:wrapNone/>
                <wp:docPr id="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19930" cy="3543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403" w:rsidRDefault="00EF3403" w:rsidP="00EF3403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</w:p>
                          <w:p w:rsidR="00BA55E6" w:rsidRDefault="00BA55E6" w:rsidP="00EF3403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</w:p>
                          <w:p w:rsidR="00EF3403" w:rsidRPr="00D50421" w:rsidRDefault="00EF3403" w:rsidP="00BA55E6">
                            <w:pPr>
                              <w:tabs>
                                <w:tab w:val="left" w:pos="6838"/>
                              </w:tabs>
                              <w:bidi/>
                              <w:spacing w:after="0" w:line="336" w:lineRule="auto"/>
                              <w:rPr>
                                <w:rFonts w:cs="David"/>
                                <w:sz w:val="24"/>
                                <w:szCs w:val="24"/>
                                <w:rtl/>
                                <w:lang w:val="en-US"/>
                              </w:rPr>
                            </w:pPr>
                            <w:r w:rsidRPr="00F73B4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  <w:t>תצפית גבעת המרדפים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</w:p>
                          <w:p w:rsidR="00EF3403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ההיפך מחושך 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+ כלי תאורה</w:t>
                            </w: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__ __ __   __ __ __</w:t>
                            </w:r>
                          </w:p>
                          <w:p w:rsidR="00EF3403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יישוב מימי רבן יוחנן בן זכאי __ __ __ __   __ __ __</w:t>
                            </w:r>
                          </w:p>
                          <w:p w:rsidR="00EF3403" w:rsidRPr="00EF3403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עץ חזק וחסון </w:t>
                            </w:r>
                            <w:r w:rsidRPr="00EF3403">
                              <w:rPr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 w:rsidRP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סמל לאדם חזק ("בחור כ...") __ __ __</w:t>
                            </w:r>
                            <w:r w:rsidRP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EF3403" w:rsidRPr="00FB2086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ההיפך מ"רגל המן"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  __ __ 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EF3403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מטע הגפנים והזיתים של אלוהים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__ __ __ __ __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ab/>
                              <w:t xml:space="preserve"> </w:t>
                            </w:r>
                          </w:p>
                          <w:p w:rsidR="00EF3403" w:rsidRPr="00E15EB3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E15EB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להבות אש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E15EB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 __</w:t>
                            </w:r>
                          </w:p>
                          <w:p w:rsidR="00EF3403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דרכם של מספר האצבעות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  __ __ __ __ __</w:t>
                            </w:r>
                          </w:p>
                          <w:p w:rsidR="00EF3403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CB219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השדה של העם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- __ __</w:t>
                            </w:r>
                          </w:p>
                          <w:p w:rsidR="00EF3403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עמי ניצח את האויב ולכן נקראתי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- __ __</w:t>
                            </w:r>
                          </w:p>
                          <w:p w:rsidR="00EF3403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  <w:tab w:val="left" w:pos="424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כינוי לצמחיה רכה, בדרך כלל על גדות נחל </w:t>
                            </w:r>
                            <w:r w:rsidRPr="00FB2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__ __ __ __ __</w:t>
                            </w:r>
                          </w:p>
                          <w:p w:rsidR="00EF3403" w:rsidRPr="00EF3403" w:rsidRDefault="00EF3403" w:rsidP="00BA55E6">
                            <w:pPr>
                              <w:pStyle w:val="a9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338"/>
                                <w:tab w:val="left" w:pos="424"/>
                              </w:tabs>
                              <w:bidi/>
                              <w:spacing w:after="200" w:line="336" w:lineRule="auto"/>
                              <w:ind w:left="248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EF340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שורות עצים לאורך הרחובות __ __ __ __ 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26.2pt;margin-top:96.1pt;width:355.9pt;height:279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" filled="f">
                <v:textbox>
                  <w:txbxContent>
                    <w:p w:rsidR="00EF3403" w:rsidRDefault="00EF3403" w:rsidP="00EF3403">
                      <w:pPr>
                        <w:tabs>
                          <w:tab w:val="left" w:pos="6838"/>
                        </w:tabs>
                        <w:bidi/>
                        <w:spacing w:after="0" w:line="360" w:lineRule="auto"/>
                        <w:rPr>
                          <w:rFonts w:hint="cs"/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</w:pPr>
                    </w:p>
                    <w:p w:rsidR="00BA55E6" w:rsidRDefault="00BA55E6" w:rsidP="00EF3403">
                      <w:pPr>
                        <w:tabs>
                          <w:tab w:val="left" w:pos="6838"/>
                        </w:tabs>
                        <w:bidi/>
                        <w:spacing w:after="0" w:line="360" w:lineRule="auto"/>
                        <w:rPr>
                          <w:rFonts w:hint="cs"/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</w:pPr>
                    </w:p>
                    <w:p w:rsidR="00EF3403" w:rsidRPr="00D50421" w:rsidRDefault="00EF3403" w:rsidP="00BA55E6">
                      <w:pPr>
                        <w:tabs>
                          <w:tab w:val="left" w:pos="6838"/>
                        </w:tabs>
                        <w:bidi/>
                        <w:spacing w:after="0" w:line="336" w:lineRule="auto"/>
                        <w:rPr>
                          <w:rFonts w:cs="David" w:hint="cs"/>
                          <w:sz w:val="24"/>
                          <w:szCs w:val="24"/>
                          <w:rtl/>
                          <w:lang w:val="en-US"/>
                        </w:rPr>
                      </w:pPr>
                      <w:r w:rsidRPr="00F73B4B">
                        <w:rPr>
                          <w:rFonts w:hint="cs"/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  <w:t>תצפית גבעת המרדפים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u w:val="single"/>
                          <w:rtl/>
                        </w:rPr>
                        <w:t xml:space="preserve"> </w:t>
                      </w:r>
                    </w:p>
                    <w:p w:rsidR="00EF3403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48" w:hanging="284"/>
                        <w:rPr>
                          <w:rFonts w:hint="cs"/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ההיפך מחושך 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+ כלי תאורה</w:t>
                      </w: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__ __ __   __ __ __</w:t>
                      </w:r>
                    </w:p>
                    <w:p w:rsidR="00EF3403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48" w:hanging="284"/>
                        <w:rPr>
                          <w:rFonts w:hint="cs"/>
                          <w:sz w:val="24"/>
                          <w:szCs w:val="24"/>
                        </w:rPr>
                      </w:pPr>
                      <w:r w:rsidRP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>יישוב מימי רבן יוחנן בן זכאי __ __ __ __   __ __ __</w:t>
                      </w:r>
                    </w:p>
                    <w:p w:rsidR="00EF3403" w:rsidRPr="00EF3403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48" w:hanging="284"/>
                        <w:rPr>
                          <w:sz w:val="24"/>
                          <w:szCs w:val="24"/>
                        </w:rPr>
                      </w:pPr>
                      <w:r w:rsidRP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עץ חזק וחסון </w:t>
                      </w:r>
                      <w:r w:rsidRPr="00EF3403">
                        <w:rPr>
                          <w:sz w:val="24"/>
                          <w:szCs w:val="24"/>
                          <w:rtl/>
                        </w:rPr>
                        <w:t>–</w:t>
                      </w:r>
                      <w:r w:rsidRP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סמל לאדם חזק ("בחור כ...") __ __ __</w:t>
                      </w:r>
                      <w:r w:rsidRP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EF3403" w:rsidRPr="00FB2086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48" w:hanging="284"/>
                        <w:rPr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ההיפך מ"רגל המן"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  __ __ 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EF3403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48" w:hanging="284"/>
                        <w:rPr>
                          <w:rFonts w:hint="cs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מטע הגפנים והזיתים של אלוהים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__ __ __ __ __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ab/>
                        <w:t xml:space="preserve"> </w:t>
                      </w:r>
                    </w:p>
                    <w:p w:rsidR="00EF3403" w:rsidRPr="00E15EB3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48" w:hanging="284"/>
                        <w:rPr>
                          <w:rFonts w:hint="cs"/>
                          <w:sz w:val="24"/>
                          <w:szCs w:val="24"/>
                        </w:rPr>
                      </w:pPr>
                      <w:r w:rsidRPr="00E15EB3">
                        <w:rPr>
                          <w:rFonts w:hint="cs"/>
                          <w:sz w:val="24"/>
                          <w:szCs w:val="24"/>
                          <w:rtl/>
                        </w:rPr>
                        <w:t>להבות אש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E15EB3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 __</w:t>
                      </w:r>
                    </w:p>
                    <w:p w:rsidR="00EF3403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48" w:hanging="284"/>
                        <w:rPr>
                          <w:rFonts w:hint="cs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דרכם של מספר האצבעות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  __ __ __ __ __</w:t>
                      </w:r>
                    </w:p>
                    <w:p w:rsidR="00EF3403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48" w:hanging="284"/>
                        <w:rPr>
                          <w:rFonts w:hint="cs"/>
                          <w:sz w:val="24"/>
                          <w:szCs w:val="24"/>
                        </w:rPr>
                      </w:pPr>
                      <w:r w:rsidRPr="00CB2196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השדה של העם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- __ __</w:t>
                      </w:r>
                    </w:p>
                    <w:p w:rsidR="00EF3403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</w:tabs>
                        <w:bidi/>
                        <w:spacing w:after="200" w:line="336" w:lineRule="auto"/>
                        <w:ind w:left="248" w:hanging="284"/>
                        <w:rPr>
                          <w:rFonts w:hint="cs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עמי ניצח את האויב ולכן נקראתי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- __ __</w:t>
                      </w:r>
                    </w:p>
                    <w:p w:rsidR="00EF3403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  <w:tab w:val="left" w:pos="424"/>
                        </w:tabs>
                        <w:bidi/>
                        <w:spacing w:after="200" w:line="336" w:lineRule="auto"/>
                        <w:ind w:left="248" w:hanging="284"/>
                        <w:rPr>
                          <w:rFonts w:hint="cs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כינוי לצמחיה רכה, בדרך כלל על גדות נחל </w:t>
                      </w:r>
                      <w:r w:rsidRPr="00FB2086">
                        <w:rPr>
                          <w:rFonts w:hint="cs"/>
                          <w:sz w:val="24"/>
                          <w:szCs w:val="24"/>
                          <w:rtl/>
                        </w:rPr>
                        <w:t>__ __ __ __ __</w:t>
                      </w:r>
                    </w:p>
                    <w:p w:rsidR="00EF3403" w:rsidRPr="00EF3403" w:rsidRDefault="00EF3403" w:rsidP="00BA55E6">
                      <w:pPr>
                        <w:pStyle w:val="a9"/>
                        <w:numPr>
                          <w:ilvl w:val="0"/>
                          <w:numId w:val="47"/>
                        </w:numPr>
                        <w:tabs>
                          <w:tab w:val="left" w:pos="338"/>
                          <w:tab w:val="left" w:pos="424"/>
                        </w:tabs>
                        <w:bidi/>
                        <w:spacing w:after="200" w:line="336" w:lineRule="auto"/>
                        <w:ind w:left="248" w:hanging="284"/>
                        <w:rPr>
                          <w:sz w:val="24"/>
                          <w:szCs w:val="24"/>
                        </w:rPr>
                      </w:pPr>
                      <w:r w:rsidRPr="00EF3403">
                        <w:rPr>
                          <w:rFonts w:hint="cs"/>
                          <w:sz w:val="24"/>
                          <w:szCs w:val="24"/>
                          <w:rtl/>
                        </w:rPr>
                        <w:t>שורות עצים לאורך הרחובות __ __ __ __ __</w:t>
                      </w:r>
                    </w:p>
                  </w:txbxContent>
                </v:textbox>
              </v:shape>
            </w:pict>
          </mc:Fallback>
        </mc:AlternateContent>
      </w:r>
      <w:r w:rsidR="00AC5CCD" w:rsidRPr="00D50421">
        <w:rPr>
          <w:rFonts w:cs="David"/>
          <w:sz w:val="24"/>
          <w:szCs w:val="24"/>
          <w:lang w:val="en-US"/>
        </w:rPr>
        <w:tab/>
      </w:r>
    </w:p>
    <w:sectPr w:rsidR="00AA04AB" w:rsidRPr="00D50421" w:rsidSect="00EF3403">
      <w:headerReference w:type="default" r:id="rId12"/>
      <w:footerReference w:type="default" r:id="rId13"/>
      <w:pgSz w:w="16838" w:h="11906" w:orient="landscape"/>
      <w:pgMar w:top="1418" w:right="851" w:bottom="851" w:left="85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487" w:rsidRDefault="00827487" w:rsidP="00A260A2">
      <w:pPr>
        <w:spacing w:after="0" w:line="240" w:lineRule="auto"/>
      </w:pPr>
      <w:r>
        <w:separator/>
      </w:r>
    </w:p>
  </w:endnote>
  <w:endnote w:type="continuationSeparator" w:id="0">
    <w:p w:rsidR="00827487" w:rsidRDefault="00827487" w:rsidP="00A26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tlas AAA Light">
    <w:panose1 w:val="020B0304020202020204"/>
    <w:charset w:val="00"/>
    <w:family w:val="swiss"/>
    <w:pitch w:val="variable"/>
    <w:sig w:usb0="00002A87" w:usb1="80000000" w:usb2="00000008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tlas AAA Bold">
    <w:panose1 w:val="020B0804020202020204"/>
    <w:charset w:val="00"/>
    <w:family w:val="swiss"/>
    <w:pitch w:val="variable"/>
    <w:sig w:usb0="00002A87" w:usb1="80000000" w:usb2="00000008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EE1" w:rsidRPr="007037A6" w:rsidRDefault="00341327" w:rsidP="00EF3403">
    <w:pPr>
      <w:pStyle w:val="a5"/>
      <w:tabs>
        <w:tab w:val="center" w:pos="4818"/>
        <w:tab w:val="right" w:pos="9637"/>
      </w:tabs>
      <w:rPr>
        <w:color w:val="004D42"/>
        <w:sz w:val="18"/>
        <w:szCs w:val="18"/>
        <w:rtl/>
        <w:lang w:val="en-US"/>
      </w:rPr>
    </w:pPr>
    <w:r w:rsidRPr="007037A6">
      <w:rPr>
        <w:color w:val="004D42"/>
        <w:sz w:val="18"/>
        <w:szCs w:val="18"/>
      </w:rPr>
      <w:tab/>
    </w:r>
    <w:r w:rsidRPr="007037A6">
      <w:rPr>
        <w:color w:val="004D42"/>
        <w:sz w:val="18"/>
        <w:szCs w:val="18"/>
        <w:rtl/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487" w:rsidRDefault="00827487" w:rsidP="00A260A2">
      <w:pPr>
        <w:spacing w:after="0" w:line="240" w:lineRule="auto"/>
      </w:pPr>
      <w:r>
        <w:separator/>
      </w:r>
    </w:p>
  </w:footnote>
  <w:footnote w:type="continuationSeparator" w:id="0">
    <w:p w:rsidR="00827487" w:rsidRDefault="00827487" w:rsidP="00A26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0A2" w:rsidRDefault="00721BFF" w:rsidP="006F7B38">
    <w:pPr>
      <w:pStyle w:val="a3"/>
      <w:jc w:val="right"/>
    </w:pPr>
    <w:r w:rsidRPr="00BA55E6"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7C6EC5A9" wp14:editId="40A1D0AB">
          <wp:simplePos x="0" y="0"/>
          <wp:positionH relativeFrom="column">
            <wp:posOffset>3529330</wp:posOffset>
          </wp:positionH>
          <wp:positionV relativeFrom="paragraph">
            <wp:posOffset>-202565</wp:posOffset>
          </wp:positionV>
          <wp:extent cx="606425" cy="490855"/>
          <wp:effectExtent l="0" t="0" r="3175" b="4445"/>
          <wp:wrapSquare wrapText="bothSides"/>
          <wp:docPr id="9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42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55E6">
      <w:rPr>
        <w:noProof/>
        <w:lang w:val="en-US"/>
      </w:rPr>
      <w:drawing>
        <wp:anchor distT="0" distB="0" distL="114300" distR="114300" simplePos="0" relativeHeight="251667456" behindDoc="0" locked="0" layoutInCell="1" allowOverlap="1" wp14:anchorId="5729CB02" wp14:editId="795DE7F6">
          <wp:simplePos x="0" y="0"/>
          <wp:positionH relativeFrom="column">
            <wp:posOffset>-274320</wp:posOffset>
          </wp:positionH>
          <wp:positionV relativeFrom="paragraph">
            <wp:posOffset>-278765</wp:posOffset>
          </wp:positionV>
          <wp:extent cx="981075" cy="762000"/>
          <wp:effectExtent l="0" t="0" r="9525" b="0"/>
          <wp:wrapSquare wrapText="bothSides"/>
          <wp:docPr id="8" name="תמונה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5155A4_stationery_50-40 copy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906" t="25472" r="39047" b="6604"/>
                  <a:stretch/>
                </pic:blipFill>
                <pic:spPr bwMode="auto">
                  <a:xfrm>
                    <a:off x="0" y="0"/>
                    <a:ext cx="981075" cy="76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4BBF" w:rsidRPr="00EF3403"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2298B936" wp14:editId="5806155F">
          <wp:simplePos x="0" y="0"/>
          <wp:positionH relativeFrom="column">
            <wp:posOffset>5479415</wp:posOffset>
          </wp:positionH>
          <wp:positionV relativeFrom="paragraph">
            <wp:posOffset>-297815</wp:posOffset>
          </wp:positionV>
          <wp:extent cx="990600" cy="762000"/>
          <wp:effectExtent l="0" t="0" r="0" b="0"/>
          <wp:wrapSquare wrapText="bothSides"/>
          <wp:docPr id="3" name="תמונה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5155A4_stationery_50-40 copy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430" t="25472" r="39047" b="6604"/>
                  <a:stretch/>
                </pic:blipFill>
                <pic:spPr bwMode="auto">
                  <a:xfrm>
                    <a:off x="0" y="0"/>
                    <a:ext cx="990600" cy="76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4BBF" w:rsidRPr="00EF3403"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78AF1572" wp14:editId="6FD6AFF2">
          <wp:simplePos x="0" y="0"/>
          <wp:positionH relativeFrom="column">
            <wp:posOffset>9253855</wp:posOffset>
          </wp:positionH>
          <wp:positionV relativeFrom="paragraph">
            <wp:posOffset>-250190</wp:posOffset>
          </wp:positionV>
          <wp:extent cx="606425" cy="490855"/>
          <wp:effectExtent l="0" t="0" r="3175" b="4445"/>
          <wp:wrapSquare wrapText="bothSides"/>
          <wp:docPr id="4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42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422E3" w:rsidRDefault="00360343" w:rsidP="00360343">
    <w:pPr>
      <w:pStyle w:val="a3"/>
      <w:tabs>
        <w:tab w:val="left" w:pos="250"/>
      </w:tabs>
      <w:rPr>
        <w:rtl/>
      </w:rPr>
    </w:pPr>
    <w:r>
      <w:tab/>
    </w:r>
    <w:r>
      <w:tab/>
    </w:r>
    <w:r>
      <w:tab/>
    </w:r>
  </w:p>
  <w:p w:rsidR="009422E3" w:rsidRDefault="009422E3" w:rsidP="006F7B38">
    <w:pPr>
      <w:pStyle w:val="a3"/>
      <w:jc w:val="right"/>
      <w:rPr>
        <w:rtl/>
      </w:rPr>
    </w:pPr>
  </w:p>
  <w:p w:rsidR="009422E3" w:rsidRDefault="002923FC" w:rsidP="002923FC">
    <w:pPr>
      <w:pStyle w:val="a3"/>
      <w:tabs>
        <w:tab w:val="left" w:pos="8880"/>
      </w:tabs>
      <w:rPr>
        <w:rtl/>
      </w:rPr>
    </w:pPr>
    <w:r>
      <w:tab/>
    </w:r>
    <w:r>
      <w:tab/>
    </w:r>
    <w:r>
      <w:tab/>
    </w:r>
  </w:p>
  <w:p w:rsidR="009422E3" w:rsidRPr="00EB456E" w:rsidRDefault="009422E3" w:rsidP="009422E3">
    <w:pPr>
      <w:pStyle w:val="a3"/>
      <w:tabs>
        <w:tab w:val="left" w:pos="3098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1A7B"/>
    <w:multiLevelType w:val="hybridMultilevel"/>
    <w:tmpl w:val="800CED1E"/>
    <w:lvl w:ilvl="0" w:tplc="DC845E7E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3046202"/>
    <w:multiLevelType w:val="hybridMultilevel"/>
    <w:tmpl w:val="9DD6BAB2"/>
    <w:lvl w:ilvl="0" w:tplc="CF685074">
      <w:start w:val="1"/>
      <w:numFmt w:val="decimal"/>
      <w:lvlText w:val="%1."/>
      <w:lvlJc w:val="left"/>
      <w:pPr>
        <w:ind w:left="720" w:hanging="360"/>
      </w:pPr>
      <w:rPr>
        <w:rFonts w:ascii="Atlas AAA Light" w:hAnsi="Atlas AAA Light" w:cs="Atlas AAA Ligh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2E0CBF"/>
    <w:multiLevelType w:val="hybridMultilevel"/>
    <w:tmpl w:val="5AE68464"/>
    <w:lvl w:ilvl="0" w:tplc="E332B492">
      <w:start w:val="1"/>
      <w:numFmt w:val="bullet"/>
      <w:lvlText w:val="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B672C5E"/>
    <w:multiLevelType w:val="hybridMultilevel"/>
    <w:tmpl w:val="95A8E3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9418D8"/>
    <w:multiLevelType w:val="singleLevel"/>
    <w:tmpl w:val="8D660822"/>
    <w:lvl w:ilvl="0">
      <w:start w:val="1"/>
      <w:numFmt w:val="hebrew1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sz w:val="22"/>
        <w:szCs w:val="22"/>
      </w:rPr>
    </w:lvl>
  </w:abstractNum>
  <w:abstractNum w:abstractNumId="5">
    <w:nsid w:val="0FAE489C"/>
    <w:multiLevelType w:val="hybridMultilevel"/>
    <w:tmpl w:val="DE0057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9C8BF0">
      <w:start w:val="1"/>
      <w:numFmt w:val="hebrew1"/>
      <w:lvlText w:val="%2."/>
      <w:lvlJc w:val="left"/>
      <w:pPr>
        <w:tabs>
          <w:tab w:val="num" w:pos="1440"/>
        </w:tabs>
        <w:ind w:left="1440" w:hanging="360"/>
      </w:pPr>
      <w:rPr>
        <w:rFonts w:cs="Atlas AAA Light" w:hint="default"/>
        <w:sz w:val="2"/>
        <w:szCs w:val="22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4A1BD3"/>
    <w:multiLevelType w:val="hybridMultilevel"/>
    <w:tmpl w:val="17346D7E"/>
    <w:lvl w:ilvl="0" w:tplc="081EA082">
      <w:start w:val="1"/>
      <w:numFmt w:val="hebrew1"/>
      <w:lvlText w:val="%1."/>
      <w:lvlJc w:val="left"/>
      <w:pPr>
        <w:ind w:left="720" w:hanging="360"/>
      </w:pPr>
      <w:rPr>
        <w:rFonts w:ascii="Atlas AAA Light" w:hAnsi="Atlas AAA Light" w:cs="Atlas AAA Ligh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62C4479"/>
    <w:multiLevelType w:val="hybridMultilevel"/>
    <w:tmpl w:val="53DA6BBE"/>
    <w:lvl w:ilvl="0" w:tplc="BEC0843C">
      <w:start w:val="1"/>
      <w:numFmt w:val="hebrew1"/>
      <w:lvlText w:val="%1."/>
      <w:lvlJc w:val="left"/>
      <w:pPr>
        <w:ind w:left="720" w:hanging="360"/>
      </w:pPr>
      <w:rPr>
        <w:rFonts w:ascii="Atlas AAA Light" w:hAnsi="Atlas AAA Light" w:cs="Atlas AAA Ligh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89D61D4"/>
    <w:multiLevelType w:val="hybridMultilevel"/>
    <w:tmpl w:val="A93CF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655B13"/>
    <w:multiLevelType w:val="hybridMultilevel"/>
    <w:tmpl w:val="7CA2D6A2"/>
    <w:lvl w:ilvl="0" w:tplc="9272B4DE">
      <w:start w:val="1"/>
      <w:numFmt w:val="hebrew1"/>
      <w:lvlText w:val="%1."/>
      <w:lvlJc w:val="left"/>
      <w:pPr>
        <w:ind w:left="720" w:hanging="360"/>
      </w:pPr>
      <w:rPr>
        <w:rFonts w:ascii="Atlas AAA Light" w:hAnsi="Atlas AAA Light" w:cs="Atlas AAA Ligh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ED2AF7"/>
    <w:multiLevelType w:val="hybridMultilevel"/>
    <w:tmpl w:val="DAC2DA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C244D"/>
    <w:multiLevelType w:val="hybridMultilevel"/>
    <w:tmpl w:val="14601024"/>
    <w:lvl w:ilvl="0" w:tplc="A45E42AC">
      <w:start w:val="1"/>
      <w:numFmt w:val="decimal"/>
      <w:lvlText w:val="%1)"/>
      <w:lvlJc w:val="left"/>
      <w:pPr>
        <w:ind w:left="720" w:hanging="360"/>
      </w:pPr>
      <w:rPr>
        <w:rFonts w:ascii="Atlas AAA Light" w:hAnsi="Atlas AAA Light" w:cs="Atlas AAA Ligh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6DF7D19"/>
    <w:multiLevelType w:val="hybridMultilevel"/>
    <w:tmpl w:val="584815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4F6AB6"/>
    <w:multiLevelType w:val="hybridMultilevel"/>
    <w:tmpl w:val="17FA4AF6"/>
    <w:lvl w:ilvl="0" w:tplc="C9E03582">
      <w:start w:val="1"/>
      <w:numFmt w:val="decimal"/>
      <w:lvlText w:val="%1."/>
      <w:lvlJc w:val="left"/>
      <w:pPr>
        <w:ind w:left="360" w:hanging="360"/>
      </w:pPr>
      <w:rPr>
        <w:rFonts w:ascii="Atlas AAA Light" w:hAnsi="Atlas AAA Light" w:cs="Atlas AAA Light" w:hint="default"/>
        <w:b w:val="0"/>
        <w:bCs w:val="0"/>
      </w:rPr>
    </w:lvl>
    <w:lvl w:ilvl="1" w:tplc="39E453E6">
      <w:start w:val="1"/>
      <w:numFmt w:val="hebrew1"/>
      <w:lvlText w:val="%2."/>
      <w:lvlJc w:val="left"/>
      <w:pPr>
        <w:ind w:left="1080" w:hanging="360"/>
      </w:pPr>
      <w:rPr>
        <w:rFonts w:ascii="Atlas AAA Light" w:hAnsi="Atlas AAA Light" w:cs="Atlas AAA Light"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16827F2"/>
    <w:multiLevelType w:val="hybridMultilevel"/>
    <w:tmpl w:val="45F88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BA7215"/>
    <w:multiLevelType w:val="hybridMultilevel"/>
    <w:tmpl w:val="B50ACF2E"/>
    <w:lvl w:ilvl="0" w:tplc="BC464D02">
      <w:start w:val="1"/>
      <w:numFmt w:val="decimal"/>
      <w:lvlText w:val="%1)"/>
      <w:lvlJc w:val="left"/>
      <w:pPr>
        <w:ind w:left="720" w:hanging="360"/>
      </w:pPr>
      <w:rPr>
        <w:rFonts w:ascii="Atlas AAA Light" w:hAnsi="Atlas AAA Light" w:cs="Atlas AAA Ligh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ADA0BDE"/>
    <w:multiLevelType w:val="hybridMultilevel"/>
    <w:tmpl w:val="E26CD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E87CCF"/>
    <w:multiLevelType w:val="hybridMultilevel"/>
    <w:tmpl w:val="AE382B8C"/>
    <w:lvl w:ilvl="0" w:tplc="157C9002">
      <w:start w:val="1"/>
      <w:numFmt w:val="hebrew1"/>
      <w:lvlText w:val="%1."/>
      <w:lvlJc w:val="left"/>
      <w:pPr>
        <w:ind w:left="780" w:hanging="360"/>
      </w:pPr>
      <w:rPr>
        <w:rFonts w:ascii="Atlas AAA Light" w:hAnsi="Atlas AAA Light" w:cs="Atlas AAA Ligh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8">
    <w:nsid w:val="3EB6022F"/>
    <w:multiLevelType w:val="hybridMultilevel"/>
    <w:tmpl w:val="F460B6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224139"/>
    <w:multiLevelType w:val="hybridMultilevel"/>
    <w:tmpl w:val="986CC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4676B4"/>
    <w:multiLevelType w:val="hybridMultilevel"/>
    <w:tmpl w:val="780C01B4"/>
    <w:lvl w:ilvl="0" w:tplc="7BE2F99C">
      <w:start w:val="1"/>
      <w:numFmt w:val="hebrew1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1">
    <w:nsid w:val="414824AB"/>
    <w:multiLevelType w:val="hybridMultilevel"/>
    <w:tmpl w:val="8A14BC46"/>
    <w:lvl w:ilvl="0" w:tplc="48A8D8CA">
      <w:start w:val="1"/>
      <w:numFmt w:val="hebrew1"/>
      <w:lvlText w:val="%1."/>
      <w:lvlJc w:val="left"/>
      <w:pPr>
        <w:ind w:left="720" w:hanging="360"/>
      </w:pPr>
      <w:rPr>
        <w:rFonts w:ascii="Atlas AAA Light" w:hAnsi="Atlas AAA Light" w:cs="Atlas AAA Ligh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7664FF9"/>
    <w:multiLevelType w:val="hybridMultilevel"/>
    <w:tmpl w:val="957AC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031DD0"/>
    <w:multiLevelType w:val="hybridMultilevel"/>
    <w:tmpl w:val="C19AE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0D2A73"/>
    <w:multiLevelType w:val="hybridMultilevel"/>
    <w:tmpl w:val="67406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185B31"/>
    <w:multiLevelType w:val="hybridMultilevel"/>
    <w:tmpl w:val="3D148BC0"/>
    <w:lvl w:ilvl="0" w:tplc="6CCA170A">
      <w:start w:val="1"/>
      <w:numFmt w:val="decimal"/>
      <w:lvlText w:val="%1."/>
      <w:lvlJc w:val="left"/>
      <w:pPr>
        <w:ind w:left="4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4" w:hanging="360"/>
      </w:pPr>
    </w:lvl>
    <w:lvl w:ilvl="2" w:tplc="0409001B" w:tentative="1">
      <w:start w:val="1"/>
      <w:numFmt w:val="lowerRoman"/>
      <w:lvlText w:val="%3."/>
      <w:lvlJc w:val="right"/>
      <w:pPr>
        <w:ind w:left="1854" w:hanging="180"/>
      </w:pPr>
    </w:lvl>
    <w:lvl w:ilvl="3" w:tplc="0409000F" w:tentative="1">
      <w:start w:val="1"/>
      <w:numFmt w:val="decimal"/>
      <w:lvlText w:val="%4."/>
      <w:lvlJc w:val="left"/>
      <w:pPr>
        <w:ind w:left="2574" w:hanging="360"/>
      </w:pPr>
    </w:lvl>
    <w:lvl w:ilvl="4" w:tplc="04090019" w:tentative="1">
      <w:start w:val="1"/>
      <w:numFmt w:val="lowerLetter"/>
      <w:lvlText w:val="%5."/>
      <w:lvlJc w:val="left"/>
      <w:pPr>
        <w:ind w:left="3294" w:hanging="360"/>
      </w:pPr>
    </w:lvl>
    <w:lvl w:ilvl="5" w:tplc="0409001B" w:tentative="1">
      <w:start w:val="1"/>
      <w:numFmt w:val="lowerRoman"/>
      <w:lvlText w:val="%6."/>
      <w:lvlJc w:val="right"/>
      <w:pPr>
        <w:ind w:left="4014" w:hanging="180"/>
      </w:pPr>
    </w:lvl>
    <w:lvl w:ilvl="6" w:tplc="0409000F" w:tentative="1">
      <w:start w:val="1"/>
      <w:numFmt w:val="decimal"/>
      <w:lvlText w:val="%7."/>
      <w:lvlJc w:val="left"/>
      <w:pPr>
        <w:ind w:left="4734" w:hanging="360"/>
      </w:pPr>
    </w:lvl>
    <w:lvl w:ilvl="7" w:tplc="04090019" w:tentative="1">
      <w:start w:val="1"/>
      <w:numFmt w:val="lowerLetter"/>
      <w:lvlText w:val="%8."/>
      <w:lvlJc w:val="left"/>
      <w:pPr>
        <w:ind w:left="5454" w:hanging="360"/>
      </w:pPr>
    </w:lvl>
    <w:lvl w:ilvl="8" w:tplc="0409001B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26">
    <w:nsid w:val="4EF96B41"/>
    <w:multiLevelType w:val="hybridMultilevel"/>
    <w:tmpl w:val="18363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DE174B"/>
    <w:multiLevelType w:val="hybridMultilevel"/>
    <w:tmpl w:val="573E5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C878EF"/>
    <w:multiLevelType w:val="hybridMultilevel"/>
    <w:tmpl w:val="92F43A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4B452AA"/>
    <w:multiLevelType w:val="hybridMultilevel"/>
    <w:tmpl w:val="1876D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4B5E3B"/>
    <w:multiLevelType w:val="hybridMultilevel"/>
    <w:tmpl w:val="ACA81C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F070C7"/>
    <w:multiLevelType w:val="hybridMultilevel"/>
    <w:tmpl w:val="752EE4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482DD3"/>
    <w:multiLevelType w:val="hybridMultilevel"/>
    <w:tmpl w:val="55CAA7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067003"/>
    <w:multiLevelType w:val="hybridMultilevel"/>
    <w:tmpl w:val="2A603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D96EF2"/>
    <w:multiLevelType w:val="hybridMultilevel"/>
    <w:tmpl w:val="00E2278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E426111"/>
    <w:multiLevelType w:val="hybridMultilevel"/>
    <w:tmpl w:val="29D419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B74176"/>
    <w:multiLevelType w:val="hybridMultilevel"/>
    <w:tmpl w:val="25AA720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7">
    <w:nsid w:val="63DE0685"/>
    <w:multiLevelType w:val="hybridMultilevel"/>
    <w:tmpl w:val="F1608D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949678A"/>
    <w:multiLevelType w:val="hybridMultilevel"/>
    <w:tmpl w:val="E35E2B2C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9">
    <w:nsid w:val="69C874F1"/>
    <w:multiLevelType w:val="hybridMultilevel"/>
    <w:tmpl w:val="400434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4209F7"/>
    <w:multiLevelType w:val="hybridMultilevel"/>
    <w:tmpl w:val="274E250A"/>
    <w:lvl w:ilvl="0" w:tplc="890E4DBC">
      <w:start w:val="14"/>
      <w:numFmt w:val="decimal"/>
      <w:lvlText w:val="%1."/>
      <w:lvlJc w:val="left"/>
      <w:pPr>
        <w:ind w:left="360" w:hanging="360"/>
      </w:pPr>
      <w:rPr>
        <w:rFonts w:ascii="Atlas AAA Light" w:hAnsi="Atlas AAA Light" w:cs="Atlas AAA Light" w:hint="default"/>
      </w:rPr>
    </w:lvl>
    <w:lvl w:ilvl="1" w:tplc="799A8D66">
      <w:start w:val="1"/>
      <w:numFmt w:val="hebrew1"/>
      <w:lvlText w:val="%2."/>
      <w:lvlJc w:val="left"/>
      <w:pPr>
        <w:ind w:left="1440" w:hanging="360"/>
      </w:pPr>
      <w:rPr>
        <w:rFonts w:ascii="Atlas AAA Light" w:hAnsi="Atlas AAA Light" w:cs="Atlas AAA Light" w:hint="default"/>
        <w:sz w:val="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F846C14"/>
    <w:multiLevelType w:val="hybridMultilevel"/>
    <w:tmpl w:val="61822618"/>
    <w:lvl w:ilvl="0" w:tplc="EFE850E2">
      <w:start w:val="1"/>
      <w:numFmt w:val="decimal"/>
      <w:lvlText w:val="%1)"/>
      <w:lvlJc w:val="left"/>
      <w:pPr>
        <w:ind w:left="720" w:hanging="360"/>
      </w:pPr>
      <w:rPr>
        <w:rFonts w:ascii="Atlas AAA Light" w:hAnsi="Atlas AAA Light" w:cs="Atlas AAA Ligh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3CA53CB"/>
    <w:multiLevelType w:val="hybridMultilevel"/>
    <w:tmpl w:val="9BFEFF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48C6F3D"/>
    <w:multiLevelType w:val="hybridMultilevel"/>
    <w:tmpl w:val="76D406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E0A25"/>
    <w:multiLevelType w:val="hybridMultilevel"/>
    <w:tmpl w:val="336E72F4"/>
    <w:lvl w:ilvl="0" w:tplc="9DA6955C">
      <w:start w:val="1"/>
      <w:numFmt w:val="hebrew1"/>
      <w:lvlText w:val="%1."/>
      <w:lvlJc w:val="left"/>
      <w:pPr>
        <w:ind w:left="720" w:hanging="360"/>
      </w:pPr>
      <w:rPr>
        <w:rFonts w:ascii="Atlas AAA Light" w:hAnsi="Atlas AAA Light" w:cs="Atlas AAA Ligh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B467BDD"/>
    <w:multiLevelType w:val="hybridMultilevel"/>
    <w:tmpl w:val="A1E8BA08"/>
    <w:lvl w:ilvl="0" w:tplc="4C9C6B44">
      <w:numFmt w:val="bullet"/>
      <w:lvlText w:val="-"/>
      <w:lvlJc w:val="left"/>
      <w:pPr>
        <w:ind w:left="2520" w:hanging="360"/>
      </w:pPr>
      <w:rPr>
        <w:rFonts w:ascii="Calibri" w:eastAsia="Calibri" w:hAnsi="Calibri" w:cs="David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6">
    <w:nsid w:val="7E43263A"/>
    <w:multiLevelType w:val="hybridMultilevel"/>
    <w:tmpl w:val="F81043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23"/>
  </w:num>
  <w:num w:numId="3">
    <w:abstractNumId w:val="4"/>
  </w:num>
  <w:num w:numId="4">
    <w:abstractNumId w:val="21"/>
  </w:num>
  <w:num w:numId="5">
    <w:abstractNumId w:val="9"/>
  </w:num>
  <w:num w:numId="6">
    <w:abstractNumId w:val="6"/>
  </w:num>
  <w:num w:numId="7">
    <w:abstractNumId w:val="44"/>
  </w:num>
  <w:num w:numId="8">
    <w:abstractNumId w:val="7"/>
  </w:num>
  <w:num w:numId="9">
    <w:abstractNumId w:val="17"/>
  </w:num>
  <w:num w:numId="10">
    <w:abstractNumId w:val="26"/>
  </w:num>
  <w:num w:numId="11">
    <w:abstractNumId w:val="13"/>
  </w:num>
  <w:num w:numId="12">
    <w:abstractNumId w:val="40"/>
  </w:num>
  <w:num w:numId="13">
    <w:abstractNumId w:val="46"/>
  </w:num>
  <w:num w:numId="14">
    <w:abstractNumId w:val="0"/>
  </w:num>
  <w:num w:numId="15">
    <w:abstractNumId w:val="5"/>
  </w:num>
  <w:num w:numId="16">
    <w:abstractNumId w:val="37"/>
  </w:num>
  <w:num w:numId="17">
    <w:abstractNumId w:val="42"/>
  </w:num>
  <w:num w:numId="18">
    <w:abstractNumId w:val="20"/>
  </w:num>
  <w:num w:numId="19">
    <w:abstractNumId w:val="3"/>
  </w:num>
  <w:num w:numId="20">
    <w:abstractNumId w:val="1"/>
  </w:num>
  <w:num w:numId="21">
    <w:abstractNumId w:val="29"/>
  </w:num>
  <w:num w:numId="22">
    <w:abstractNumId w:val="2"/>
  </w:num>
  <w:num w:numId="23">
    <w:abstractNumId w:val="28"/>
  </w:num>
  <w:num w:numId="24">
    <w:abstractNumId w:val="35"/>
  </w:num>
  <w:num w:numId="25">
    <w:abstractNumId w:val="39"/>
  </w:num>
  <w:num w:numId="26">
    <w:abstractNumId w:val="32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</w:num>
  <w:num w:numId="32">
    <w:abstractNumId w:val="15"/>
  </w:num>
  <w:num w:numId="33">
    <w:abstractNumId w:val="22"/>
  </w:num>
  <w:num w:numId="34">
    <w:abstractNumId w:val="34"/>
  </w:num>
  <w:num w:numId="35">
    <w:abstractNumId w:val="16"/>
  </w:num>
  <w:num w:numId="36">
    <w:abstractNumId w:val="38"/>
  </w:num>
  <w:num w:numId="37">
    <w:abstractNumId w:val="18"/>
  </w:num>
  <w:num w:numId="38">
    <w:abstractNumId w:val="19"/>
  </w:num>
  <w:num w:numId="39">
    <w:abstractNumId w:val="31"/>
  </w:num>
  <w:num w:numId="40">
    <w:abstractNumId w:val="30"/>
  </w:num>
  <w:num w:numId="41">
    <w:abstractNumId w:val="33"/>
  </w:num>
  <w:num w:numId="42">
    <w:abstractNumId w:val="27"/>
  </w:num>
  <w:num w:numId="43">
    <w:abstractNumId w:val="10"/>
  </w:num>
  <w:num w:numId="44">
    <w:abstractNumId w:val="12"/>
  </w:num>
  <w:num w:numId="45">
    <w:abstractNumId w:val="25"/>
  </w:num>
  <w:num w:numId="46">
    <w:abstractNumId w:val="14"/>
  </w:num>
  <w:num w:numId="47">
    <w:abstractNumId w:val="43"/>
  </w:num>
  <w:num w:numId="48">
    <w:abstractNumId w:val="24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979"/>
    <w:rsid w:val="000844FC"/>
    <w:rsid w:val="00102A31"/>
    <w:rsid w:val="001502B2"/>
    <w:rsid w:val="00152B95"/>
    <w:rsid w:val="00162D49"/>
    <w:rsid w:val="001871F9"/>
    <w:rsid w:val="001D76C4"/>
    <w:rsid w:val="00234B70"/>
    <w:rsid w:val="00270748"/>
    <w:rsid w:val="002923FC"/>
    <w:rsid w:val="00341327"/>
    <w:rsid w:val="00360343"/>
    <w:rsid w:val="00370979"/>
    <w:rsid w:val="003A7F36"/>
    <w:rsid w:val="003D07CF"/>
    <w:rsid w:val="00535EE1"/>
    <w:rsid w:val="005D03F2"/>
    <w:rsid w:val="0060050B"/>
    <w:rsid w:val="0066261C"/>
    <w:rsid w:val="00674BBF"/>
    <w:rsid w:val="006F7B38"/>
    <w:rsid w:val="007037A6"/>
    <w:rsid w:val="00721BFF"/>
    <w:rsid w:val="00741A76"/>
    <w:rsid w:val="0076443D"/>
    <w:rsid w:val="00796D2E"/>
    <w:rsid w:val="007C68DE"/>
    <w:rsid w:val="007C7557"/>
    <w:rsid w:val="007F3F6F"/>
    <w:rsid w:val="00823C87"/>
    <w:rsid w:val="00827487"/>
    <w:rsid w:val="0084211F"/>
    <w:rsid w:val="00846E1C"/>
    <w:rsid w:val="00860627"/>
    <w:rsid w:val="008A3029"/>
    <w:rsid w:val="00915D73"/>
    <w:rsid w:val="0092054A"/>
    <w:rsid w:val="00921948"/>
    <w:rsid w:val="00933B15"/>
    <w:rsid w:val="00934D48"/>
    <w:rsid w:val="009422E3"/>
    <w:rsid w:val="0094537A"/>
    <w:rsid w:val="009B2202"/>
    <w:rsid w:val="00A16025"/>
    <w:rsid w:val="00A260A2"/>
    <w:rsid w:val="00AA04AB"/>
    <w:rsid w:val="00AC5CCD"/>
    <w:rsid w:val="00AF62D7"/>
    <w:rsid w:val="00B05D31"/>
    <w:rsid w:val="00B9558A"/>
    <w:rsid w:val="00BA55E6"/>
    <w:rsid w:val="00BC398B"/>
    <w:rsid w:val="00C215A3"/>
    <w:rsid w:val="00C250DC"/>
    <w:rsid w:val="00C40406"/>
    <w:rsid w:val="00C456D1"/>
    <w:rsid w:val="00C804FC"/>
    <w:rsid w:val="00CB185F"/>
    <w:rsid w:val="00D50421"/>
    <w:rsid w:val="00D7052F"/>
    <w:rsid w:val="00DB2F14"/>
    <w:rsid w:val="00E15EB3"/>
    <w:rsid w:val="00E50B8A"/>
    <w:rsid w:val="00E621EA"/>
    <w:rsid w:val="00E80DC0"/>
    <w:rsid w:val="00EB456E"/>
    <w:rsid w:val="00EF3403"/>
    <w:rsid w:val="00EF5324"/>
    <w:rsid w:val="00F65B5B"/>
    <w:rsid w:val="00F920F6"/>
    <w:rsid w:val="00FB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43D"/>
    <w:pPr>
      <w:spacing w:after="160" w:line="259" w:lineRule="auto"/>
    </w:pPr>
    <w:rPr>
      <w:rFonts w:eastAsia="Times New Roman"/>
      <w:sz w:val="22"/>
      <w:szCs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60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260A2"/>
  </w:style>
  <w:style w:type="paragraph" w:styleId="a5">
    <w:name w:val="footer"/>
    <w:basedOn w:val="a"/>
    <w:link w:val="a6"/>
    <w:uiPriority w:val="99"/>
    <w:unhideWhenUsed/>
    <w:rsid w:val="00A260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260A2"/>
  </w:style>
  <w:style w:type="paragraph" w:styleId="a7">
    <w:name w:val="Balloon Text"/>
    <w:basedOn w:val="a"/>
    <w:link w:val="a8"/>
    <w:uiPriority w:val="99"/>
    <w:semiHidden/>
    <w:unhideWhenUsed/>
    <w:rsid w:val="00A26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link w:val="a7"/>
    <w:uiPriority w:val="99"/>
    <w:semiHidden/>
    <w:rsid w:val="00A260A2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9422E3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422E3"/>
    <w:pPr>
      <w:ind w:left="720"/>
      <w:contextualSpacing/>
    </w:pPr>
  </w:style>
  <w:style w:type="character" w:styleId="aa">
    <w:name w:val="Subtle Reference"/>
    <w:uiPriority w:val="99"/>
    <w:qFormat/>
    <w:rsid w:val="009422E3"/>
    <w:rPr>
      <w:rFonts w:cs="Times New Roman"/>
      <w:smallCaps/>
      <w:color w:val="C0504D"/>
      <w:u w:val="single"/>
    </w:rPr>
  </w:style>
  <w:style w:type="character" w:styleId="ab">
    <w:name w:val="Intense Reference"/>
    <w:uiPriority w:val="99"/>
    <w:qFormat/>
    <w:rsid w:val="009422E3"/>
    <w:rPr>
      <w:rFonts w:cs="Times New Roman"/>
      <w:b/>
      <w:bCs/>
      <w:smallCaps/>
      <w:color w:val="C0504D"/>
      <w:spacing w:val="5"/>
      <w:u w:val="single"/>
    </w:rPr>
  </w:style>
  <w:style w:type="table" w:styleId="ac">
    <w:name w:val="Table Grid"/>
    <w:basedOn w:val="a1"/>
    <w:uiPriority w:val="99"/>
    <w:rsid w:val="009422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טבלת רשת1"/>
    <w:uiPriority w:val="99"/>
    <w:rsid w:val="009422E3"/>
    <w:pPr>
      <w:bidi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a"/>
    <w:uiPriority w:val="99"/>
    <w:rsid w:val="009422E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uiPriority w:val="99"/>
    <w:semiHidden/>
    <w:rsid w:val="009422E3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link w:val="ad"/>
    <w:uiPriority w:val="99"/>
    <w:semiHidden/>
    <w:rsid w:val="009422E3"/>
    <w:rPr>
      <w:rFonts w:ascii="Calibri" w:eastAsia="Times New Roman" w:hAnsi="Calibri" w:cs="Arial"/>
      <w:sz w:val="20"/>
      <w:szCs w:val="20"/>
    </w:rPr>
  </w:style>
  <w:style w:type="paragraph" w:customStyle="1" w:styleId="NoSpacing1">
    <w:name w:val="No Spacing1"/>
    <w:uiPriority w:val="99"/>
    <w:rsid w:val="009422E3"/>
    <w:pPr>
      <w:bidi/>
    </w:pPr>
    <w:rPr>
      <w:rFonts w:eastAsia="Times New Roman"/>
      <w:sz w:val="22"/>
      <w:szCs w:val="22"/>
    </w:rPr>
  </w:style>
  <w:style w:type="character" w:styleId="af">
    <w:name w:val="annotation reference"/>
    <w:uiPriority w:val="99"/>
    <w:semiHidden/>
    <w:rsid w:val="009422E3"/>
    <w:rPr>
      <w:rFonts w:cs="Times New Roman"/>
      <w:sz w:val="16"/>
      <w:szCs w:val="16"/>
    </w:rPr>
  </w:style>
  <w:style w:type="character" w:styleId="FollowedHyperlink">
    <w:name w:val="FollowedHyperlink"/>
    <w:uiPriority w:val="99"/>
    <w:semiHidden/>
    <w:rsid w:val="009422E3"/>
    <w:rPr>
      <w:rFonts w:cs="Times New Roman"/>
      <w:color w:val="800080"/>
      <w:u w:val="single"/>
    </w:rPr>
  </w:style>
  <w:style w:type="table" w:styleId="1-4">
    <w:name w:val="Medium Grid 1 Accent 4"/>
    <w:basedOn w:val="a1"/>
    <w:uiPriority w:val="99"/>
    <w:rsid w:val="009422E3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rFonts w:cs="Arial"/>
        <w:b/>
        <w:bCs/>
      </w:rPr>
    </w:tblStylePr>
    <w:tblStylePr w:type="lastRow">
      <w:rPr>
        <w:rFonts w:cs="Arial"/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rFonts w:cs="Arial"/>
        <w:b/>
        <w:bCs/>
      </w:rPr>
    </w:tblStylePr>
    <w:tblStylePr w:type="lastCol">
      <w:rPr>
        <w:rFonts w:cs="Arial"/>
        <w:b/>
        <w:bCs/>
      </w:rPr>
    </w:tblStylePr>
    <w:tblStylePr w:type="band1Vert">
      <w:rPr>
        <w:rFonts w:cs="Arial"/>
      </w:rPr>
      <w:tblPr/>
      <w:tcPr>
        <w:shd w:val="clear" w:color="auto" w:fill="BFB1D0"/>
      </w:tcPr>
    </w:tblStylePr>
    <w:tblStylePr w:type="band1Horz">
      <w:rPr>
        <w:rFonts w:cs="Arial"/>
      </w:rPr>
      <w:tblPr/>
      <w:tcPr>
        <w:shd w:val="clear" w:color="auto" w:fill="BFB1D0"/>
      </w:tcPr>
    </w:tblStylePr>
  </w:style>
  <w:style w:type="table" w:styleId="-2">
    <w:name w:val="Light Grid Accent 2"/>
    <w:basedOn w:val="a1"/>
    <w:uiPriority w:val="99"/>
    <w:rsid w:val="009422E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rPr>
        <w:rFonts w:cs="Arial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rPr>
        <w:rFonts w:cs="Arial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rPr>
        <w:rFonts w:cs="Arial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-3">
    <w:name w:val="Colorful Shading Accent 3"/>
    <w:basedOn w:val="a1"/>
    <w:uiPriority w:val="99"/>
    <w:rsid w:val="009422E3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rFonts w:cs="Arial"/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Arial"/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rFonts w:cs="Arial"/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rFonts w:cs="Arial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rPr>
        <w:rFonts w:cs="Arial"/>
      </w:rPr>
      <w:tblPr/>
      <w:tcPr>
        <w:shd w:val="clear" w:color="auto" w:fill="D6E3BC"/>
      </w:tcPr>
    </w:tblStylePr>
    <w:tblStylePr w:type="band1Horz">
      <w:rPr>
        <w:rFonts w:cs="Arial"/>
      </w:rPr>
      <w:tblPr/>
      <w:tcPr>
        <w:shd w:val="clear" w:color="auto" w:fill="CDDDAC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43D"/>
    <w:pPr>
      <w:spacing w:after="160" w:line="259" w:lineRule="auto"/>
    </w:pPr>
    <w:rPr>
      <w:rFonts w:eastAsia="Times New Roman"/>
      <w:sz w:val="22"/>
      <w:szCs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60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260A2"/>
  </w:style>
  <w:style w:type="paragraph" w:styleId="a5">
    <w:name w:val="footer"/>
    <w:basedOn w:val="a"/>
    <w:link w:val="a6"/>
    <w:uiPriority w:val="99"/>
    <w:unhideWhenUsed/>
    <w:rsid w:val="00A260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260A2"/>
  </w:style>
  <w:style w:type="paragraph" w:styleId="a7">
    <w:name w:val="Balloon Text"/>
    <w:basedOn w:val="a"/>
    <w:link w:val="a8"/>
    <w:uiPriority w:val="99"/>
    <w:semiHidden/>
    <w:unhideWhenUsed/>
    <w:rsid w:val="00A26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link w:val="a7"/>
    <w:uiPriority w:val="99"/>
    <w:semiHidden/>
    <w:rsid w:val="00A260A2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9422E3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422E3"/>
    <w:pPr>
      <w:ind w:left="720"/>
      <w:contextualSpacing/>
    </w:pPr>
  </w:style>
  <w:style w:type="character" w:styleId="aa">
    <w:name w:val="Subtle Reference"/>
    <w:uiPriority w:val="99"/>
    <w:qFormat/>
    <w:rsid w:val="009422E3"/>
    <w:rPr>
      <w:rFonts w:cs="Times New Roman"/>
      <w:smallCaps/>
      <w:color w:val="C0504D"/>
      <w:u w:val="single"/>
    </w:rPr>
  </w:style>
  <w:style w:type="character" w:styleId="ab">
    <w:name w:val="Intense Reference"/>
    <w:uiPriority w:val="99"/>
    <w:qFormat/>
    <w:rsid w:val="009422E3"/>
    <w:rPr>
      <w:rFonts w:cs="Times New Roman"/>
      <w:b/>
      <w:bCs/>
      <w:smallCaps/>
      <w:color w:val="C0504D"/>
      <w:spacing w:val="5"/>
      <w:u w:val="single"/>
    </w:rPr>
  </w:style>
  <w:style w:type="table" w:styleId="ac">
    <w:name w:val="Table Grid"/>
    <w:basedOn w:val="a1"/>
    <w:uiPriority w:val="99"/>
    <w:rsid w:val="009422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טבלת רשת1"/>
    <w:uiPriority w:val="99"/>
    <w:rsid w:val="009422E3"/>
    <w:pPr>
      <w:bidi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a"/>
    <w:uiPriority w:val="99"/>
    <w:rsid w:val="009422E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uiPriority w:val="99"/>
    <w:semiHidden/>
    <w:rsid w:val="009422E3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link w:val="ad"/>
    <w:uiPriority w:val="99"/>
    <w:semiHidden/>
    <w:rsid w:val="009422E3"/>
    <w:rPr>
      <w:rFonts w:ascii="Calibri" w:eastAsia="Times New Roman" w:hAnsi="Calibri" w:cs="Arial"/>
      <w:sz w:val="20"/>
      <w:szCs w:val="20"/>
    </w:rPr>
  </w:style>
  <w:style w:type="paragraph" w:customStyle="1" w:styleId="NoSpacing1">
    <w:name w:val="No Spacing1"/>
    <w:uiPriority w:val="99"/>
    <w:rsid w:val="009422E3"/>
    <w:pPr>
      <w:bidi/>
    </w:pPr>
    <w:rPr>
      <w:rFonts w:eastAsia="Times New Roman"/>
      <w:sz w:val="22"/>
      <w:szCs w:val="22"/>
    </w:rPr>
  </w:style>
  <w:style w:type="character" w:styleId="af">
    <w:name w:val="annotation reference"/>
    <w:uiPriority w:val="99"/>
    <w:semiHidden/>
    <w:rsid w:val="009422E3"/>
    <w:rPr>
      <w:rFonts w:cs="Times New Roman"/>
      <w:sz w:val="16"/>
      <w:szCs w:val="16"/>
    </w:rPr>
  </w:style>
  <w:style w:type="character" w:styleId="FollowedHyperlink">
    <w:name w:val="FollowedHyperlink"/>
    <w:uiPriority w:val="99"/>
    <w:semiHidden/>
    <w:rsid w:val="009422E3"/>
    <w:rPr>
      <w:rFonts w:cs="Times New Roman"/>
      <w:color w:val="800080"/>
      <w:u w:val="single"/>
    </w:rPr>
  </w:style>
  <w:style w:type="table" w:styleId="1-4">
    <w:name w:val="Medium Grid 1 Accent 4"/>
    <w:basedOn w:val="a1"/>
    <w:uiPriority w:val="99"/>
    <w:rsid w:val="009422E3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rFonts w:cs="Arial"/>
        <w:b/>
        <w:bCs/>
      </w:rPr>
    </w:tblStylePr>
    <w:tblStylePr w:type="lastRow">
      <w:rPr>
        <w:rFonts w:cs="Arial"/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rFonts w:cs="Arial"/>
        <w:b/>
        <w:bCs/>
      </w:rPr>
    </w:tblStylePr>
    <w:tblStylePr w:type="lastCol">
      <w:rPr>
        <w:rFonts w:cs="Arial"/>
        <w:b/>
        <w:bCs/>
      </w:rPr>
    </w:tblStylePr>
    <w:tblStylePr w:type="band1Vert">
      <w:rPr>
        <w:rFonts w:cs="Arial"/>
      </w:rPr>
      <w:tblPr/>
      <w:tcPr>
        <w:shd w:val="clear" w:color="auto" w:fill="BFB1D0"/>
      </w:tcPr>
    </w:tblStylePr>
    <w:tblStylePr w:type="band1Horz">
      <w:rPr>
        <w:rFonts w:cs="Arial"/>
      </w:rPr>
      <w:tblPr/>
      <w:tcPr>
        <w:shd w:val="clear" w:color="auto" w:fill="BFB1D0"/>
      </w:tcPr>
    </w:tblStylePr>
  </w:style>
  <w:style w:type="table" w:styleId="-2">
    <w:name w:val="Light Grid Accent 2"/>
    <w:basedOn w:val="a1"/>
    <w:uiPriority w:val="99"/>
    <w:rsid w:val="009422E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rPr>
        <w:rFonts w:cs="Arial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rPr>
        <w:rFonts w:cs="Arial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rPr>
        <w:rFonts w:cs="Arial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-3">
    <w:name w:val="Colorful Shading Accent 3"/>
    <w:basedOn w:val="a1"/>
    <w:uiPriority w:val="99"/>
    <w:rsid w:val="009422E3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rFonts w:cs="Arial"/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Arial"/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rFonts w:cs="Arial"/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rFonts w:cs="Arial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rPr>
        <w:rFonts w:cs="Arial"/>
      </w:rPr>
      <w:tblPr/>
      <w:tcPr>
        <w:shd w:val="clear" w:color="auto" w:fill="D6E3BC"/>
      </w:tcPr>
    </w:tblStylePr>
    <w:tblStylePr w:type="band1Horz">
      <w:rPr>
        <w:rFonts w:cs="Arial"/>
      </w:rPr>
      <w:tblPr/>
      <w:tcPr>
        <w:shd w:val="clear" w:color="auto" w:fill="CDDDAC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rchav-Sfela-VHof\MH-Sfela-VHof\Documents\&#1513;&#1511;&#1502;&#1492;\&#1491;&#1507;%20&#1500;&#1493;&#1490;&#1493;%20&#1502;&#1512;&#1495;&#1489;%20&#1495;&#1493;&#1507;%20&#1502;&#1504;&#1492;&#1500;&#1514;%20&#1513;&#1511;&#1502;&#1492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54557-1BB2-4E4E-8E55-B5A80BAF0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לוגו מרחב חוף מנהלת שקמה</Template>
  <TotalTime>2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Links>
    <vt:vector size="6" baseType="variant">
      <vt:variant>
        <vt:i4>7143491</vt:i4>
      </vt:variant>
      <vt:variant>
        <vt:i4>3</vt:i4>
      </vt:variant>
      <vt:variant>
        <vt:i4>0</vt:i4>
      </vt:variant>
      <vt:variant>
        <vt:i4>5</vt:i4>
      </vt:variant>
      <vt:variant>
        <vt:lpwstr>mailto:lea.l@npa.org.il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רחל עברון rachel evron</dc:creator>
  <cp:lastModifiedBy>רחל עברון rachel evron</cp:lastModifiedBy>
  <cp:revision>3</cp:revision>
  <cp:lastPrinted>2014-09-22T15:53:00Z</cp:lastPrinted>
  <dcterms:created xsi:type="dcterms:W3CDTF">2018-07-22T09:02:00Z</dcterms:created>
  <dcterms:modified xsi:type="dcterms:W3CDTF">2018-07-22T09:05:00Z</dcterms:modified>
</cp:coreProperties>
</file>